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5488611" w:rsidP="5AD70938" w:rsidRDefault="45488611" w14:paraId="6683B63D" w14:textId="282AF28F">
      <w:pPr>
        <w:pStyle w:val="Normal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40"/>
          <w:szCs w:val="40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40"/>
          <w:szCs w:val="40"/>
          <w:u w:val="single"/>
          <w:lang w:val="en-GB"/>
        </w:rPr>
        <w:t>COURSE REPRESENTATIVE</w:t>
      </w:r>
      <w:r w:rsidRPr="5AD70938" w:rsidR="710BC289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40"/>
          <w:szCs w:val="40"/>
          <w:u w:val="single"/>
          <w:lang w:val="en-GB"/>
        </w:rPr>
        <w:t xml:space="preserve"> JOB DESCRIPTION   </w:t>
      </w:r>
    </w:p>
    <w:p w:rsidR="45488611" w:rsidP="5AD70938" w:rsidRDefault="45488611" w14:paraId="1BAF5449" w14:textId="6096C83D">
      <w:pPr>
        <w:jc w:val="center"/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Role type:</w:t>
      </w: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Voluntary, student leadership role </w:t>
      </w:r>
    </w:p>
    <w:p w:rsidR="45488611" w:rsidP="5AD70938" w:rsidRDefault="45488611" w14:paraId="5E33E9DB" w14:textId="25D2647B">
      <w:pPr>
        <w:jc w:val="center"/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Time commitment:</w:t>
      </w:r>
      <w:r w:rsidRPr="5AD70938" w:rsidR="4AF573C3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 xml:space="preserve"> </w:t>
      </w: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Approx. 2–4 hours per month, plus attendance at SSLC meetings each term</w:t>
      </w:r>
    </w:p>
    <w:p w:rsidR="45488611" w:rsidP="5AD70938" w:rsidRDefault="45488611" w14:paraId="6F804C58" w14:textId="1E3D572D">
      <w:pPr>
        <w:jc w:val="center"/>
        <w:rPr>
          <w:rFonts w:ascii="Atkinson Hyperlegible" w:hAnsi="Atkinson Hyperlegible" w:eastAsia="Atkinson Hyperlegible" w:cs="Atkinson Hyperlegible"/>
          <w:b w:val="0"/>
          <w:bCs w:val="0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</w:t>
      </w: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Reports to:</w:t>
      </w:r>
      <w:r w:rsidRPr="5AD70938" w:rsidR="5E7ED37D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 xml:space="preserve"> </w:t>
      </w:r>
      <w:r w:rsidRPr="5AD70938" w:rsidR="5E7ED37D">
        <w:rPr>
          <w:rFonts w:ascii="Atkinson Hyperlegible" w:hAnsi="Atkinson Hyperlegible" w:eastAsia="Atkinson Hyperlegible" w:cs="Atkinson Hyperlegible"/>
          <w:b w:val="0"/>
          <w:bCs w:val="0"/>
          <w:noProof w:val="0"/>
          <w:sz w:val="28"/>
          <w:szCs w:val="28"/>
          <w:lang w:val="en-GB"/>
        </w:rPr>
        <w:t xml:space="preserve">This role has no line management, but you can report to your school rep in the first instance.  </w:t>
      </w:r>
    </w:p>
    <w:p w:rsidR="45488611" w:rsidP="5AD70938" w:rsidRDefault="45488611" w14:paraId="52355D7D" w14:textId="5621E22F">
      <w:pPr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</w:t>
      </w: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sz w:val="28"/>
          <w:szCs w:val="28"/>
          <w:lang w:val="en-GB"/>
        </w:rPr>
        <w:t>Location:</w:t>
      </w: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Open to students on all campuses</w:t>
      </w:r>
    </w:p>
    <w:p w:rsidR="45488611" w:rsidP="5AD70938" w:rsidRDefault="45488611" w14:paraId="00D0000D" w14:textId="6EAB2BD8">
      <w:pPr>
        <w:pStyle w:val="Heading2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ABOUT THE ROLE</w:t>
      </w:r>
    </w:p>
    <w:p w:rsidR="45488611" w:rsidP="5AD70938" w:rsidRDefault="45488611" w14:paraId="2C7E4079" w14:textId="16AB3BA0">
      <w:pPr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Course Reps are the voice of their course. They gather feedback from fellow students, represent that feedback at Student-Staff Liaison Committees (SSLCs), and work with academic staff to improve the course experience. </w:t>
      </w: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It's</w:t>
      </w: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one of the most direct ways a student can shape teaching, assessment, and the wider course environment</w:t>
      </w:r>
    </w:p>
    <w:p w:rsidR="45488611" w:rsidP="5AD70938" w:rsidRDefault="45488611" w14:paraId="462E5F0B" w14:textId="13F69276">
      <w:pPr>
        <w:pStyle w:val="Heading2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KEY RESPONSIBILITIES</w:t>
      </w:r>
    </w:p>
    <w:p w:rsidR="45488611" w:rsidP="5AD70938" w:rsidRDefault="45488611" w14:paraId="738CEF06" w14:textId="1BB3F042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Act as the main point of contact between students on the course and academic staff</w:t>
      </w:r>
    </w:p>
    <w:p w:rsidR="45488611" w:rsidP="5AD70938" w:rsidRDefault="45488611" w14:paraId="4ED2616A" w14:textId="5A768DCE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Collect feedback from peers throughout the term, using methods such as informal conversations, Canvas announcements, or short surveys</w:t>
      </w:r>
    </w:p>
    <w:p w:rsidR="3CB01960" w:rsidP="5AD70938" w:rsidRDefault="3CB01960" w14:paraId="54F27E19" w14:textId="3E35CF39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3CB01960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Engage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</w:t>
      </w:r>
      <w:r w:rsidRPr="5AD70938" w:rsidR="3CB01960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in 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SSLC meetings each term, raising issues and reporting back outcomes</w:t>
      </w:r>
    </w:p>
    <w:p w:rsidR="14EDC9D8" w:rsidP="5AD70938" w:rsidRDefault="14EDC9D8" w14:paraId="566327F0" w14:textId="6E307D2F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14EDC9D8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Feedback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to students on 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what's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been discussed and 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what's</w:t>
      </w: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changed as a result</w:t>
      </w:r>
    </w:p>
    <w:p w:rsidR="45488611" w:rsidP="5AD70938" w:rsidRDefault="45488611" w14:paraId="00161CEC" w14:textId="61531641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Escalate urgent or significant issues to the School Rep or the Rep Team where needed</w:t>
      </w:r>
    </w:p>
    <w:p w:rsidR="45488611" w:rsidP="5AD70938" w:rsidRDefault="45488611" w14:paraId="677174F3" w14:textId="1A1D7664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Promote the Course Rep role and encourage students to get involved in shaping their course</w:t>
      </w:r>
    </w:p>
    <w:p w:rsidR="45488611" w:rsidP="5AD70938" w:rsidRDefault="45488611" w14:paraId="2306C0AB" w14:textId="459C96D7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Take part in Rep training and any relevant rep network or development sessions</w:t>
      </w:r>
    </w:p>
    <w:p w:rsidR="569D711E" w:rsidP="5AD70938" w:rsidRDefault="569D711E" w14:paraId="49E8096F" w14:textId="72C80D39">
      <w:pPr>
        <w:pStyle w:val="ListParagraph"/>
        <w:numPr>
          <w:ilvl w:val="0"/>
          <w:numId w:val="1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</w:pPr>
      <w:r w:rsidRPr="5AD70938" w:rsidR="569D711E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Behaving in accordance </w:t>
      </w:r>
      <w:r w:rsidRPr="5AD70938" w:rsidR="1A338227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>with</w:t>
      </w:r>
      <w:r w:rsidRPr="5AD70938" w:rsidR="569D711E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the</w:t>
      </w:r>
      <w:r w:rsidRPr="5AD70938" w:rsidR="086D06A4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articles of the Union and the </w:t>
      </w:r>
      <w:r w:rsidRPr="5AD70938" w:rsidR="62CF4105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Equal Opportunities Policy. </w:t>
      </w:r>
      <w:r w:rsidRPr="5AD70938" w:rsidR="569D711E">
        <w:rPr>
          <w:rFonts w:ascii="Atkinson Hyperlegible" w:hAnsi="Atkinson Hyperlegible" w:eastAsia="Atkinson Hyperlegible" w:cs="Atkinson Hyperlegible"/>
          <w:i w:val="1"/>
          <w:iCs w:val="1"/>
          <w:noProof w:val="0"/>
          <w:sz w:val="28"/>
          <w:szCs w:val="28"/>
          <w:lang w:val="en-GB"/>
        </w:rPr>
        <w:t xml:space="preserve"> </w:t>
      </w:r>
    </w:p>
    <w:p w:rsidR="45488611" w:rsidP="5AD70938" w:rsidRDefault="45488611" w14:paraId="775C5559" w14:textId="36BDBA14">
      <w:pPr>
        <w:pStyle w:val="Heading2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WHAT WE'RE LOOKING FOR</w:t>
      </w:r>
    </w:p>
    <w:p w:rsidR="45488611" w:rsidP="5AD70938" w:rsidRDefault="45488611" w14:paraId="4CD5C574" w14:textId="251AEF91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Currently enrolled on the course you'd be representing</w:t>
      </w:r>
    </w:p>
    <w:p w:rsidR="45488611" w:rsidP="5AD70938" w:rsidRDefault="45488611" w14:paraId="45ED2A6D" w14:textId="60B541A7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Good listening and communication skills</w:t>
      </w:r>
    </w:p>
    <w:p w:rsidR="345BA67A" w:rsidP="5AD70938" w:rsidRDefault="345BA67A" w14:paraId="5984C76F" w14:textId="12E5DFD2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345BA67A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Commitment to working in a democratic environment </w:t>
      </w:r>
    </w:p>
    <w:p w:rsidR="45488611" w:rsidP="5AD70938" w:rsidRDefault="45488611" w14:paraId="673C2C0E" w14:textId="41979BD4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Comfortable raising issues constructively in a meeting setting</w:t>
      </w:r>
    </w:p>
    <w:p w:rsidR="45488611" w:rsidP="5AD70938" w:rsidRDefault="45488611" w14:paraId="5268DBED" w14:textId="7D093DCE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Organised enough to follow up on actions and keep students informed</w:t>
      </w:r>
    </w:p>
    <w:p w:rsidR="45488611" w:rsidP="5AD70938" w:rsidRDefault="45488611" w14:paraId="448ED769" w14:textId="2AA4EF1E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No prior experience needed — full training and ongoing support is provided</w:t>
      </w:r>
    </w:p>
    <w:p w:rsidR="70FB9D27" w:rsidP="5AD70938" w:rsidRDefault="70FB9D27" w14:paraId="074633A8" w14:textId="0D173FDF">
      <w:pPr>
        <w:pStyle w:val="ListParagraph"/>
        <w:numPr>
          <w:ilvl w:val="0"/>
          <w:numId w:val="2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70FB9D2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P</w:t>
      </w:r>
      <w:r w:rsidRPr="5AD70938" w:rsidR="3886958D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a</w:t>
      </w:r>
      <w:r w:rsidRPr="5AD70938" w:rsidR="70FB9D2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tience, </w:t>
      </w:r>
      <w:r w:rsidRPr="5AD70938" w:rsidR="70FB9D2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enthusiasm</w:t>
      </w:r>
      <w:r w:rsidRPr="5AD70938" w:rsidR="70FB9D27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and ability to motivate others. </w:t>
      </w:r>
    </w:p>
    <w:p w:rsidR="45488611" w:rsidP="5AD70938" w:rsidRDefault="45488611" w14:paraId="210DFC14" w14:textId="35140DDB">
      <w:pPr>
        <w:pStyle w:val="Heading2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WHAT YOU'LL GAIN</w:t>
      </w:r>
    </w:p>
    <w:p w:rsidR="45488611" w:rsidP="5AD70938" w:rsidRDefault="45488611" w14:paraId="1B6A26DF" w14:textId="1A72EF8D">
      <w:pPr>
        <w:pStyle w:val="ListParagraph"/>
        <w:numPr>
          <w:ilvl w:val="0"/>
          <w:numId w:val="3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Full induction and ongoing training from the Rep Team</w:t>
      </w:r>
    </w:p>
    <w:p w:rsidR="45488611" w:rsidP="5AD70938" w:rsidRDefault="45488611" w14:paraId="412E425A" w14:textId="788C2FD8">
      <w:pPr>
        <w:pStyle w:val="ListParagraph"/>
        <w:numPr>
          <w:ilvl w:val="0"/>
          <w:numId w:val="3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Experience that can be recorded on your Higher Education Achievement Report (HEAR)</w:t>
      </w:r>
    </w:p>
    <w:p w:rsidR="45488611" w:rsidP="5AD70938" w:rsidRDefault="45488611" w14:paraId="3AA9B6F8" w14:textId="196CF1F6">
      <w:pPr>
        <w:pStyle w:val="ListParagraph"/>
        <w:numPr>
          <w:ilvl w:val="0"/>
          <w:numId w:val="3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Direct influence over course content, teaching, and assessment</w:t>
      </w:r>
    </w:p>
    <w:p w:rsidR="45488611" w:rsidP="5AD70938" w:rsidRDefault="45488611" w14:paraId="397420A8" w14:textId="511A610A">
      <w:pPr>
        <w:pStyle w:val="ListParagraph"/>
        <w:numPr>
          <w:ilvl w:val="0"/>
          <w:numId w:val="3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Skills in communication, negotiation, and representation valued by employers</w:t>
      </w:r>
    </w:p>
    <w:p w:rsidR="45488611" w:rsidP="5AD70938" w:rsidRDefault="45488611" w14:paraId="716CD193" w14:textId="5DB6B6ED">
      <w:pPr>
        <w:pStyle w:val="ListParagraph"/>
        <w:numPr>
          <w:ilvl w:val="0"/>
          <w:numId w:val="3"/>
        </w:numPr>
        <w:spacing w:before="0" w:beforeAutospacing="off" w:after="0" w:afterAutospacing="off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Access to the Course Rep network and support community</w:t>
      </w:r>
    </w:p>
    <w:p w:rsidR="45488611" w:rsidP="5AD70938" w:rsidRDefault="45488611" w14:paraId="22FFD550" w14:textId="4BE25F08">
      <w:pPr>
        <w:pStyle w:val="Heading2"/>
        <w:jc w:val="center"/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</w:pPr>
      <w:r w:rsidRPr="5AD70938" w:rsidR="45488611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HOW TO APPLY</w:t>
      </w:r>
    </w:p>
    <w:p w:rsidR="07EB7C18" w:rsidP="5AD70938" w:rsidRDefault="07EB7C18" w14:paraId="60B50B0F" w14:textId="3352F75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AD70938" w:rsidR="07EB7C18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You can nominate yourself for this role via (INSERT WEB LINK) </w:t>
      </w:r>
    </w:p>
    <w:p w:rsidR="07EB7C18" w:rsidP="5AD70938" w:rsidRDefault="07EB7C18" w14:paraId="42C69CB7" w14:textId="097E80F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AD70938" w:rsidR="07EB7C18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To apply you will need to attach a clear photo of yourself and a brief statement explaining why you want to be a Course Rep (10 words Min)</w:t>
      </w:r>
    </w:p>
    <w:p w:rsidR="15462FAA" w:rsidP="5AD70938" w:rsidRDefault="15462FAA" w14:paraId="3ED0BFBB" w14:textId="1415CECA">
      <w:pPr>
        <w:pStyle w:val="Heading2"/>
        <w:suppressLineNumbers w:val="0"/>
        <w:bidi w:val="0"/>
        <w:spacing w:before="160" w:beforeAutospacing="off" w:after="80" w:afterAutospacing="off" w:line="259" w:lineRule="auto"/>
        <w:ind w:left="0" w:right="0"/>
        <w:jc w:val="center"/>
      </w:pPr>
      <w:r w:rsidRPr="5AD70938" w:rsidR="15462FAA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 xml:space="preserve">If you have any questions about the application </w:t>
      </w:r>
      <w:r w:rsidRPr="5AD70938" w:rsidR="75DE3F4B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>process,</w:t>
      </w:r>
      <w:r w:rsidRPr="5AD70938" w:rsidR="15462FAA">
        <w:rPr>
          <w:rFonts w:ascii="Atkinson Hyperlegible" w:hAnsi="Atkinson Hyperlegible" w:eastAsia="Atkinson Hyperlegible" w:cs="Atkinson Hyperlegible"/>
          <w:b w:val="1"/>
          <w:bCs w:val="1"/>
          <w:noProof w:val="0"/>
          <w:color w:val="auto"/>
          <w:sz w:val="28"/>
          <w:szCs w:val="28"/>
          <w:u w:val="single"/>
          <w:lang w:val="en-GB"/>
        </w:rPr>
        <w:t xml:space="preserve"> please email</w:t>
      </w:r>
    </w:p>
    <w:p w:rsidR="15462FAA" w:rsidP="5AD70938" w:rsidRDefault="15462FAA" w14:paraId="18CAC46D" w14:textId="3DBCF2D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tkinson Hyperlegible" w:hAnsi="Atkinson Hyperlegible" w:eastAsia="Atkinson Hyperlegible" w:cs="Atkinson Hyperlegible"/>
          <w:sz w:val="28"/>
          <w:szCs w:val="28"/>
        </w:rPr>
      </w:pPr>
      <w:r w:rsidRPr="5AD70938" w:rsidR="15462FAA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>Tom Heald – Cambridge Representation Coordinator</w:t>
      </w:r>
      <w:r w:rsidRPr="5AD70938" w:rsidR="3EAB5E68"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  <w:t xml:space="preserve"> – </w:t>
      </w:r>
      <w:hyperlink r:id="R375651e700774a92">
        <w:r w:rsidRPr="5AD70938" w:rsidR="3EAB5E68">
          <w:rPr>
            <w:rStyle w:val="Hyperlink"/>
            <w:rFonts w:ascii="Atkinson Hyperlegible" w:hAnsi="Atkinson Hyperlegible" w:eastAsia="Atkinson Hyperlegible" w:cs="Atkinson Hyperlegible"/>
            <w:noProof w:val="0"/>
            <w:sz w:val="28"/>
            <w:szCs w:val="28"/>
            <w:lang w:val="en-GB"/>
          </w:rPr>
          <w:t>t.heald</w:t>
        </w:r>
        <w:r w:rsidRPr="5AD70938" w:rsidR="3EAB5E68">
          <w:rPr>
            <w:rStyle w:val="Hyperlink"/>
            <w:rFonts w:ascii="Atkinson Hyperlegible" w:hAnsi="Atkinson Hyperlegible" w:eastAsia="Atkinson Hyperlegible" w:cs="Atkinson Hyperlegible"/>
            <w:noProof w:val="0"/>
            <w:sz w:val="28"/>
            <w:szCs w:val="28"/>
            <w:lang w:val="en-GB"/>
          </w:rPr>
          <w:t>@angliastudent.com</w:t>
        </w:r>
      </w:hyperlink>
    </w:p>
    <w:p w:rsidR="5AD70938" w:rsidP="5AD70938" w:rsidRDefault="5AD70938" w14:paraId="23275C13" w14:textId="1CABE6E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tkinson Hyperlegible" w:hAnsi="Atkinson Hyperlegible" w:eastAsia="Atkinson Hyperlegible" w:cs="Atkinson Hyperlegible"/>
          <w:noProof w:val="0"/>
          <w:sz w:val="28"/>
          <w:szCs w:val="28"/>
          <w:lang w:val="en-GB"/>
        </w:rPr>
      </w:pPr>
    </w:p>
    <w:p w:rsidR="5AD70938" w:rsidP="5AD70938" w:rsidRDefault="5AD70938" w14:paraId="27CBCBD7" w14:textId="3F57A6C9">
      <w:pPr>
        <w:jc w:val="center"/>
        <w:rPr>
          <w:rFonts w:ascii="Atkinson Hyperlegible" w:hAnsi="Atkinson Hyperlegible"/>
          <w:sz w:val="28"/>
          <w:szCs w:val="28"/>
        </w:rPr>
      </w:pPr>
    </w:p>
    <w:sectPr w:rsidRPr="0006439F" w:rsidR="009F26A8" w:rsidSect="00F14164">
      <w:headerReference w:type="default" r:id="rId9"/>
      <w:footerReference w:type="default" r:id="rId10"/>
      <w:pgSz w:w="11906" w:h="16838" w:orient="portrait"/>
      <w:pgMar w:top="22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AE4" w:rsidP="00F14164" w:rsidRDefault="00A62AE4" w14:paraId="7F0769AA" w14:textId="77777777">
      <w:pPr>
        <w:spacing w:after="0" w:line="240" w:lineRule="auto"/>
      </w:pPr>
      <w:r>
        <w:separator/>
      </w:r>
    </w:p>
  </w:endnote>
  <w:endnote w:type="continuationSeparator" w:id="0">
    <w:p w:rsidR="00A62AE4" w:rsidP="00F14164" w:rsidRDefault="00A62AE4" w14:paraId="3AF0CF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4164" w:rsidRDefault="00F14164" w14:paraId="4FC58186" w14:textId="7777777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2212A5" wp14:editId="67EC8AD2">
          <wp:simplePos x="0" y="0"/>
          <wp:positionH relativeFrom="column">
            <wp:posOffset>-914400</wp:posOffset>
          </wp:positionH>
          <wp:positionV relativeFrom="paragraph">
            <wp:posOffset>-295275</wp:posOffset>
          </wp:positionV>
          <wp:extent cx="7560000" cy="917488"/>
          <wp:effectExtent l="0" t="0" r="0" b="0"/>
          <wp:wrapNone/>
          <wp:docPr id="146151246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12468" name="Picture 1461512468"/>
                  <pic:cNvPicPr/>
                </pic:nvPicPr>
                <pic:blipFill rotWithShape="1">
                  <a:blip r:embed="rId1"/>
                  <a:srcRect t="91424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917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AE4" w:rsidP="00F14164" w:rsidRDefault="00A62AE4" w14:paraId="19E47F0B" w14:textId="77777777">
      <w:pPr>
        <w:spacing w:after="0" w:line="240" w:lineRule="auto"/>
      </w:pPr>
      <w:r>
        <w:separator/>
      </w:r>
    </w:p>
  </w:footnote>
  <w:footnote w:type="continuationSeparator" w:id="0">
    <w:p w:rsidR="00A62AE4" w:rsidP="00F14164" w:rsidRDefault="00A62AE4" w14:paraId="5ACF5BE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4164" w:rsidRDefault="00F14164" w14:paraId="2872E55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BD281F" wp14:editId="5CA0AE2D">
          <wp:simplePos x="0" y="0"/>
          <wp:positionH relativeFrom="column">
            <wp:posOffset>-914400</wp:posOffset>
          </wp:positionH>
          <wp:positionV relativeFrom="paragraph">
            <wp:posOffset>-462280</wp:posOffset>
          </wp:positionV>
          <wp:extent cx="7560000" cy="1242286"/>
          <wp:effectExtent l="0" t="0" r="0" b="2540"/>
          <wp:wrapNone/>
          <wp:docPr id="311445478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445478" name="Picture 311445478"/>
                  <pic:cNvPicPr/>
                </pic:nvPicPr>
                <pic:blipFill rotWithShape="1">
                  <a:blip r:embed="rId1"/>
                  <a:srcRect t="-1" b="88389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422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36d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24a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be86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D2"/>
    <w:rsid w:val="0005593C"/>
    <w:rsid w:val="0006439F"/>
    <w:rsid w:val="001A2D2C"/>
    <w:rsid w:val="00257945"/>
    <w:rsid w:val="00324851"/>
    <w:rsid w:val="003439E1"/>
    <w:rsid w:val="003504BB"/>
    <w:rsid w:val="003A3C23"/>
    <w:rsid w:val="003B29A2"/>
    <w:rsid w:val="00541285"/>
    <w:rsid w:val="006E3717"/>
    <w:rsid w:val="00740A6C"/>
    <w:rsid w:val="007C03DB"/>
    <w:rsid w:val="009A6CF8"/>
    <w:rsid w:val="009F26A8"/>
    <w:rsid w:val="00A62AE4"/>
    <w:rsid w:val="00AA67F0"/>
    <w:rsid w:val="00AD5124"/>
    <w:rsid w:val="00AF6D13"/>
    <w:rsid w:val="00B646D2"/>
    <w:rsid w:val="00BA64F8"/>
    <w:rsid w:val="00BA747E"/>
    <w:rsid w:val="00CB4DC3"/>
    <w:rsid w:val="00D67152"/>
    <w:rsid w:val="00D80F93"/>
    <w:rsid w:val="00DC6764"/>
    <w:rsid w:val="00EA4E96"/>
    <w:rsid w:val="00F14164"/>
    <w:rsid w:val="00F32A5F"/>
    <w:rsid w:val="00FE0FE5"/>
    <w:rsid w:val="0176F632"/>
    <w:rsid w:val="07EB7C18"/>
    <w:rsid w:val="086D06A4"/>
    <w:rsid w:val="08DB3866"/>
    <w:rsid w:val="0B61EDA7"/>
    <w:rsid w:val="0EC0D3E6"/>
    <w:rsid w:val="14EDC9D8"/>
    <w:rsid w:val="14F16F7C"/>
    <w:rsid w:val="15462FAA"/>
    <w:rsid w:val="199208E6"/>
    <w:rsid w:val="1A338227"/>
    <w:rsid w:val="210A2CCB"/>
    <w:rsid w:val="2781980E"/>
    <w:rsid w:val="3371E25F"/>
    <w:rsid w:val="345BA67A"/>
    <w:rsid w:val="348F75B6"/>
    <w:rsid w:val="37C81F9F"/>
    <w:rsid w:val="3886958D"/>
    <w:rsid w:val="3B7DFC65"/>
    <w:rsid w:val="3CB01960"/>
    <w:rsid w:val="3EAB5E68"/>
    <w:rsid w:val="42EB19C2"/>
    <w:rsid w:val="45488611"/>
    <w:rsid w:val="4561281C"/>
    <w:rsid w:val="4AA4343C"/>
    <w:rsid w:val="4AF573C3"/>
    <w:rsid w:val="4B87D4A2"/>
    <w:rsid w:val="525BBFE6"/>
    <w:rsid w:val="52A8C442"/>
    <w:rsid w:val="569D711E"/>
    <w:rsid w:val="5A65B051"/>
    <w:rsid w:val="5AD70938"/>
    <w:rsid w:val="5E7ED37D"/>
    <w:rsid w:val="5F34925B"/>
    <w:rsid w:val="6152F869"/>
    <w:rsid w:val="62CF4105"/>
    <w:rsid w:val="6403B58C"/>
    <w:rsid w:val="70CD8509"/>
    <w:rsid w:val="70FB9D27"/>
    <w:rsid w:val="710BC289"/>
    <w:rsid w:val="75DE3F4B"/>
    <w:rsid w:val="7D9CE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B9B94"/>
  <w15:docId w15:val="{3C957826-0ECF-4BCF-BB0F-C3B9DEEA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Calibri"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16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4164"/>
    <w:rPr>
      <w:rFonts w:ascii="Calibri" w:hAnsi="Calibri" w:eastAsia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F1416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4164"/>
    <w:rPr>
      <w:rFonts w:ascii="Calibri" w:hAnsi="Calibri" w:eastAsia="Calibri" w:cs="Calibri"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646D2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646D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eading1">
    <w:uiPriority w:val="9"/>
    <w:name w:val="heading 1"/>
    <w:basedOn w:val="Normal"/>
    <w:next w:val="Normal"/>
    <w:qFormat/>
    <w:rsid w:val="5AD7093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5AD7093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5AD70938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AD7093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yperlink" Target="mailto:t.heald@angliastudent.com" TargetMode="External" Id="R375651e700774a92" /><Relationship Type="http://schemas.openxmlformats.org/officeDocument/2006/relationships/numbering" Target="numbering.xml" Id="R8806a640221e40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52\OneDrive%20-%20Anglia%20Ruskin%20University\Documents\REP%20OF%20THE%20MONTH%20CERTIFIC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E903C2B45FB4F9A2A11DF3EA8A584" ma:contentTypeVersion="21" ma:contentTypeDescription="Create a new document." ma:contentTypeScope="" ma:versionID="68e039ccafdac21cfe599d8e0db92a00">
  <xsd:schema xmlns:xsd="http://www.w3.org/2001/XMLSchema" xmlns:xs="http://www.w3.org/2001/XMLSchema" xmlns:p="http://schemas.microsoft.com/office/2006/metadata/properties" xmlns:ns2="c1624bdc-92f4-4e6b-8ae5-798a9fcc3e85" xmlns:ns3="70ff0715-aae2-4920-9ee4-1b75c4b62e74" xmlns:ns4="efc3e123-a60a-4a17-aaf1-487e28d9a3b3" targetNamespace="http://schemas.microsoft.com/office/2006/metadata/properties" ma:root="true" ma:fieldsID="81c9c0fa26bc4bab4647e322419c3a98" ns2:_="" ns3:_="" ns4:_="">
    <xsd:import namespace="c1624bdc-92f4-4e6b-8ae5-798a9fcc3e85"/>
    <xsd:import namespace="70ff0715-aae2-4920-9ee4-1b75c4b62e74"/>
    <xsd:import namespace="efc3e123-a60a-4a17-aaf1-487e28d9a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putonstaffsavvy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24bdc-92f4-4e6b-8ae5-798a9fcc3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1a27b9-f0cd-4770-b911-d8e1525d18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tonstaffsavvy" ma:index="24" nillable="true" ma:displayName="put on staff savvy" ma:default="1" ma:format="Dropdown" ma:internalName="putonstaffsavvy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f0715-aae2-4920-9ee4-1b75c4b6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3e123-a60a-4a17-aaf1-487e28d9a3b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c8929df-161e-49e3-a821-b6531332f9a5}" ma:internalName="TaxCatchAll" ma:showField="CatchAllData" ma:web="70ff0715-aae2-4920-9ee4-1b75c4b62e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624bdc-92f4-4e6b-8ae5-798a9fcc3e85">
      <Terms xmlns="http://schemas.microsoft.com/office/infopath/2007/PartnerControls"/>
    </lcf76f155ced4ddcb4097134ff3c332f>
    <putonstaffsavvy xmlns="c1624bdc-92f4-4e6b-8ae5-798a9fcc3e85">1</putonstaffsavvy>
    <TaxCatchAll xmlns="efc3e123-a60a-4a17-aaf1-487e28d9a3b3" xsi:nil="true"/>
    <_Flow_SignoffStatus xmlns="c1624bdc-92f4-4e6b-8ae5-798a9fcc3e85" xsi:nil="true"/>
  </documentManagement>
</p:properties>
</file>

<file path=customXml/itemProps1.xml><?xml version="1.0" encoding="utf-8"?>
<ds:datastoreItem xmlns:ds="http://schemas.openxmlformats.org/officeDocument/2006/customXml" ds:itemID="{748CC67E-D7A6-4985-A5F3-6EBF1544B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E82FB-85A1-4FF1-B8F7-7E3179CA0659}"/>
</file>

<file path=customXml/itemProps3.xml><?xml version="1.0" encoding="utf-8"?>
<ds:datastoreItem xmlns:ds="http://schemas.openxmlformats.org/officeDocument/2006/customXml" ds:itemID="{09120C39-8E06-448C-A872-5F43863DF400}">
  <ds:schemaRefs>
    <ds:schemaRef ds:uri="http://schemas.microsoft.com/office/2006/metadata/properties"/>
    <ds:schemaRef ds:uri="http://schemas.microsoft.com/office/infopath/2007/PartnerControls"/>
    <ds:schemaRef ds:uri="c1624bdc-92f4-4e6b-8ae5-798a9fcc3e85"/>
    <ds:schemaRef ds:uri="efc3e123-a60a-4a17-aaf1-487e28d9a3b3"/>
  </ds:schemaRefs>
</ds:datastoreItem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REP OF THE MONTH CERTIFICATE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DocTemplate NEW BRANDING</dc:title>
  <dc:subject/>
  <dc:creator>Heald, Tom</dc:creator>
  <cp:keywords/>
  <cp:lastModifiedBy>Heald, Tom</cp:lastModifiedBy>
  <cp:revision>9</cp:revision>
  <cp:lastPrinted>2025-08-07T15:08:00Z</cp:lastPrinted>
  <dcterms:created xsi:type="dcterms:W3CDTF">2026-05-05T10:05:00Z</dcterms:created>
  <dcterms:modified xsi:type="dcterms:W3CDTF">2026-06-16T10:32:21Z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0x010100EE1E903C2B45FB4F9A2A11DF3EA8A584</vt:lpwstr>
  </property>
  <property fmtid="{D5CDD505-2E9C-101B-9397-08002B2CF9AE}" pid="3" name="MediaServiceImageTags">
    <vt:lpwstr/>
  </property>
  <property fmtid="{D5CDD505-2E9C-101B-9397-08002B2CF9AE}" pid="4" name="GrammarlyDocumentId">
    <vt:lpwstr>b9549727-4ca4-410d-b9ae-829f7d51eeb3</vt:lpwstr>
  </property>
</Properties>
</file>