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85AB9" w14:textId="0A833827" w:rsidR="00FE7376" w:rsidRPr="00FE7376" w:rsidRDefault="00FE7376" w:rsidP="00FE7376">
      <w:pPr>
        <w:jc w:val="center"/>
        <w:rPr>
          <w:sz w:val="32"/>
          <w:szCs w:val="36"/>
        </w:rPr>
      </w:pPr>
      <w:r w:rsidRPr="00FE7376">
        <w:rPr>
          <w:sz w:val="32"/>
          <w:szCs w:val="36"/>
        </w:rPr>
        <w:t>SLATES GUIDANCE 2026</w:t>
      </w:r>
    </w:p>
    <w:p w14:paraId="2E504776" w14:textId="01EBAF15" w:rsidR="00FE7376" w:rsidRPr="00FE7376" w:rsidRDefault="00FE7376" w:rsidP="00FE7376">
      <w:r w:rsidRPr="00FE7376">
        <w:t>This year, candidates can choose to run as part of a slate.</w:t>
      </w:r>
      <w:r w:rsidRPr="00FE7376">
        <w:br/>
        <w:t>A slate is a group of students who decide to campaign together under a shared name, theme, or message. Each person still runs for their own individual role.</w:t>
      </w:r>
    </w:p>
    <w:p w14:paraId="58D251AF" w14:textId="77777777" w:rsidR="00FE7376" w:rsidRPr="00FE7376" w:rsidRDefault="00FE7376" w:rsidP="00FE7376">
      <w:r w:rsidRPr="00FE7376">
        <w:t>Running in a slate is optional — you can run individually or as part of a group.</w:t>
      </w:r>
    </w:p>
    <w:p w14:paraId="17947BEC" w14:textId="77777777" w:rsidR="00FE7376" w:rsidRPr="00FE7376" w:rsidRDefault="00FE7376" w:rsidP="00FE7376">
      <w:pPr>
        <w:rPr>
          <w:b/>
          <w:bCs/>
          <w:sz w:val="24"/>
          <w:szCs w:val="28"/>
        </w:rPr>
      </w:pPr>
      <w:r w:rsidRPr="00FE7376">
        <w:rPr>
          <w:b/>
          <w:bCs/>
          <w:sz w:val="24"/>
          <w:szCs w:val="28"/>
        </w:rPr>
        <w:t>What Is a Slate?</w:t>
      </w:r>
    </w:p>
    <w:p w14:paraId="3662BBF1" w14:textId="77777777" w:rsidR="00FE7376" w:rsidRPr="00FE7376" w:rsidRDefault="00FE7376" w:rsidP="00FE7376">
      <w:r w:rsidRPr="00FE7376">
        <w:t>A slate is:</w:t>
      </w:r>
    </w:p>
    <w:p w14:paraId="04D0D0AA" w14:textId="77777777" w:rsidR="00FE7376" w:rsidRPr="00FE7376" w:rsidRDefault="00FE7376" w:rsidP="00FE7376">
      <w:pPr>
        <w:numPr>
          <w:ilvl w:val="0"/>
          <w:numId w:val="1"/>
        </w:numPr>
      </w:pPr>
      <w:r w:rsidRPr="00FE7376">
        <w:t>A group of 2 to 6 candidates</w:t>
      </w:r>
    </w:p>
    <w:p w14:paraId="59E1C181" w14:textId="77777777" w:rsidR="00FE7376" w:rsidRPr="00FE7376" w:rsidRDefault="00FE7376" w:rsidP="00FE7376">
      <w:pPr>
        <w:numPr>
          <w:ilvl w:val="0"/>
          <w:numId w:val="1"/>
        </w:numPr>
      </w:pPr>
      <w:r w:rsidRPr="00FE7376">
        <w:t>Campaigning together with a shared identity</w:t>
      </w:r>
    </w:p>
    <w:p w14:paraId="44C95119" w14:textId="77777777" w:rsidR="00FE7376" w:rsidRPr="00FE7376" w:rsidRDefault="00FE7376" w:rsidP="00FE7376">
      <w:pPr>
        <w:numPr>
          <w:ilvl w:val="0"/>
          <w:numId w:val="1"/>
        </w:numPr>
      </w:pPr>
      <w:r w:rsidRPr="00FE7376">
        <w:t>Sharing one combined campaign budget</w:t>
      </w:r>
    </w:p>
    <w:p w14:paraId="7A3900BF" w14:textId="77777777" w:rsidR="00FE7376" w:rsidRPr="00FE7376" w:rsidRDefault="00FE7376" w:rsidP="00FE7376">
      <w:pPr>
        <w:numPr>
          <w:ilvl w:val="0"/>
          <w:numId w:val="1"/>
        </w:numPr>
      </w:pPr>
      <w:r w:rsidRPr="00FE7376">
        <w:t>Able to produce joint materials</w:t>
      </w:r>
    </w:p>
    <w:p w14:paraId="77DEA954" w14:textId="77777777" w:rsidR="00FE7376" w:rsidRPr="00FE7376" w:rsidRDefault="00FE7376" w:rsidP="00FE7376">
      <w:r w:rsidRPr="00FE7376">
        <w:t xml:space="preserve">A slate is </w:t>
      </w:r>
      <w:r w:rsidRPr="00FE7376">
        <w:rPr>
          <w:i/>
          <w:iCs/>
        </w:rPr>
        <w:t>not</w:t>
      </w:r>
      <w:r w:rsidRPr="00FE7376">
        <w:t xml:space="preserve"> a political party.</w:t>
      </w:r>
      <w:r w:rsidRPr="00FE7376">
        <w:br/>
        <w:t>It’s simply a way for candidates with similar ideas or priorities to work together.</w:t>
      </w:r>
    </w:p>
    <w:p w14:paraId="3412E4CA" w14:textId="3CCE978C" w:rsidR="00FE7376" w:rsidRPr="00FE7376" w:rsidRDefault="00B63660" w:rsidP="00FE7376">
      <w:pPr>
        <w:rPr>
          <w:b/>
          <w:bCs/>
          <w:i/>
          <w:iCs/>
        </w:rPr>
      </w:pPr>
      <w:r w:rsidRPr="00B63660">
        <w:rPr>
          <w:b/>
          <w:bCs/>
          <w:i/>
          <w:iCs/>
        </w:rPr>
        <w:t>Important: you must still register individually</w:t>
      </w:r>
    </w:p>
    <w:p w14:paraId="53DFFB2A" w14:textId="77777777" w:rsidR="00FE7376" w:rsidRPr="00FE7376" w:rsidRDefault="00FE7376" w:rsidP="00FE7376">
      <w:r w:rsidRPr="00FE7376">
        <w:t>Even if you are part of a slate, each person must complete their own nomination for the specific role they are standing for.</w:t>
      </w:r>
    </w:p>
    <w:p w14:paraId="52B355AB" w14:textId="77777777" w:rsidR="00FE7376" w:rsidRPr="00FE7376" w:rsidRDefault="00FE7376" w:rsidP="00FE7376">
      <w:r w:rsidRPr="00FE7376">
        <w:t>Being in a slate does not replace the individual nomination process.</w:t>
      </w:r>
    </w:p>
    <w:p w14:paraId="44EA720A" w14:textId="77777777" w:rsidR="00FE7376" w:rsidRPr="00FE7376" w:rsidRDefault="00FE7376" w:rsidP="00FE7376">
      <w:r w:rsidRPr="00FE7376">
        <w:t>Your eligibility, manifesto, and compliance with nomination rules remain your own responsibility.</w:t>
      </w:r>
    </w:p>
    <w:p w14:paraId="7125B934" w14:textId="77777777" w:rsidR="00FE7376" w:rsidRPr="00FE7376" w:rsidRDefault="00FE7376" w:rsidP="00FE7376">
      <w:pPr>
        <w:rPr>
          <w:b/>
          <w:bCs/>
          <w:sz w:val="24"/>
          <w:szCs w:val="28"/>
        </w:rPr>
      </w:pPr>
      <w:r w:rsidRPr="00FE7376">
        <w:rPr>
          <w:b/>
          <w:bCs/>
          <w:sz w:val="24"/>
          <w:szCs w:val="28"/>
        </w:rPr>
        <w:t>Slate Budgets</w:t>
      </w:r>
    </w:p>
    <w:p w14:paraId="4F3EFC59" w14:textId="77777777" w:rsidR="00FE7376" w:rsidRPr="00FE7376" w:rsidRDefault="00FE7376" w:rsidP="00FE7376">
      <w:r w:rsidRPr="00FE7376">
        <w:t>To keep the election fair, slate budgets use a sliding scale.</w:t>
      </w:r>
    </w:p>
    <w:p w14:paraId="3E63B0EF" w14:textId="27ECF90C" w:rsidR="00FE7376" w:rsidRPr="00FE7376" w:rsidRDefault="00FE7376" w:rsidP="00FE7376">
      <w:pPr>
        <w:numPr>
          <w:ilvl w:val="0"/>
          <w:numId w:val="2"/>
        </w:numPr>
      </w:pPr>
      <w:r w:rsidRPr="00FE7376">
        <w:t>Individual candidate budget: £50</w:t>
      </w:r>
      <w:r w:rsidR="00F56C74">
        <w:t xml:space="preserve"> for full time roles, £20 for part time roles</w:t>
      </w:r>
    </w:p>
    <w:p w14:paraId="1187890F" w14:textId="77777777" w:rsidR="00FE7376" w:rsidRPr="00FE7376" w:rsidRDefault="00FE7376" w:rsidP="00FE7376">
      <w:pPr>
        <w:numPr>
          <w:ilvl w:val="0"/>
          <w:numId w:val="2"/>
        </w:numPr>
      </w:pPr>
      <w:r w:rsidRPr="00FE7376">
        <w:t>Slate budget: a shared pot that increases with slate size</w:t>
      </w:r>
    </w:p>
    <w:p w14:paraId="17A1BBD3" w14:textId="77777777" w:rsidR="00FE7376" w:rsidRPr="00FE7376" w:rsidRDefault="00FE7376" w:rsidP="00FE7376">
      <w:pPr>
        <w:numPr>
          <w:ilvl w:val="0"/>
          <w:numId w:val="2"/>
        </w:numPr>
      </w:pPr>
      <w:r w:rsidRPr="00FE7376">
        <w:t>The slate budget does not increase by £50 per person</w:t>
      </w:r>
    </w:p>
    <w:p w14:paraId="32AF4A0C" w14:textId="77777777" w:rsidR="00FE7376" w:rsidRPr="00FE7376" w:rsidRDefault="00FE7376" w:rsidP="00FE7376">
      <w:r w:rsidRPr="00FE7376">
        <w:t>Slate Budget Structure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5"/>
        <w:gridCol w:w="1358"/>
        <w:gridCol w:w="3159"/>
      </w:tblGrid>
      <w:tr w:rsidR="00FE7376" w:rsidRPr="00FE7376" w14:paraId="6600DE8C" w14:textId="77777777" w:rsidTr="00F56C74">
        <w:tc>
          <w:tcPr>
            <w:tcW w:w="0" w:type="auto"/>
            <w:hideMark/>
          </w:tcPr>
          <w:p w14:paraId="09B87146" w14:textId="77777777" w:rsidR="00FE7376" w:rsidRPr="00FE7376" w:rsidRDefault="00FE7376" w:rsidP="00FE7376">
            <w:pPr>
              <w:rPr>
                <w:b/>
                <w:bCs/>
              </w:rPr>
            </w:pPr>
            <w:r w:rsidRPr="00FE7376">
              <w:rPr>
                <w:b/>
                <w:bCs/>
              </w:rPr>
              <w:t>Slate Size</w:t>
            </w:r>
          </w:p>
        </w:tc>
        <w:tc>
          <w:tcPr>
            <w:tcW w:w="0" w:type="auto"/>
            <w:hideMark/>
          </w:tcPr>
          <w:p w14:paraId="03DE45C7" w14:textId="77777777" w:rsidR="00FE7376" w:rsidRPr="00FE7376" w:rsidRDefault="00FE7376" w:rsidP="00FE7376">
            <w:pPr>
              <w:rPr>
                <w:b/>
                <w:bCs/>
              </w:rPr>
            </w:pPr>
            <w:r w:rsidRPr="00FE7376">
              <w:rPr>
                <w:b/>
                <w:bCs/>
              </w:rPr>
              <w:t>Total Budget</w:t>
            </w:r>
          </w:p>
        </w:tc>
        <w:tc>
          <w:tcPr>
            <w:tcW w:w="0" w:type="auto"/>
            <w:hideMark/>
          </w:tcPr>
          <w:p w14:paraId="01279161" w14:textId="77777777" w:rsidR="00FE7376" w:rsidRPr="00FE7376" w:rsidRDefault="00FE7376" w:rsidP="00FE7376">
            <w:pPr>
              <w:rPr>
                <w:b/>
                <w:bCs/>
              </w:rPr>
            </w:pPr>
            <w:r w:rsidRPr="00FE7376">
              <w:rPr>
                <w:b/>
                <w:bCs/>
              </w:rPr>
              <w:t>Notes</w:t>
            </w:r>
          </w:p>
        </w:tc>
      </w:tr>
      <w:tr w:rsidR="00FE7376" w:rsidRPr="00FE7376" w14:paraId="0BF3AD65" w14:textId="77777777" w:rsidTr="00F56C74">
        <w:tc>
          <w:tcPr>
            <w:tcW w:w="0" w:type="auto"/>
            <w:hideMark/>
          </w:tcPr>
          <w:p w14:paraId="4A66966C" w14:textId="77777777" w:rsidR="00FE7376" w:rsidRPr="00FE7376" w:rsidRDefault="00FE7376" w:rsidP="00FE7376">
            <w:r w:rsidRPr="00FE7376">
              <w:t>1</w:t>
            </w:r>
          </w:p>
        </w:tc>
        <w:tc>
          <w:tcPr>
            <w:tcW w:w="0" w:type="auto"/>
            <w:hideMark/>
          </w:tcPr>
          <w:p w14:paraId="5CA59250" w14:textId="1090C8F2" w:rsidR="00FE7376" w:rsidRPr="00FE7376" w:rsidRDefault="00FE7376" w:rsidP="00FE7376">
            <w:r w:rsidRPr="00FE7376">
              <w:t>£50</w:t>
            </w:r>
            <w:r w:rsidR="00F56C74">
              <w:t>/£20</w:t>
            </w:r>
          </w:p>
        </w:tc>
        <w:tc>
          <w:tcPr>
            <w:tcW w:w="0" w:type="auto"/>
            <w:hideMark/>
          </w:tcPr>
          <w:p w14:paraId="56EAE22D" w14:textId="77777777" w:rsidR="00FE7376" w:rsidRPr="00FE7376" w:rsidRDefault="00FE7376" w:rsidP="00FE7376">
            <w:r w:rsidRPr="00FE7376">
              <w:t>Solo candidate</w:t>
            </w:r>
          </w:p>
        </w:tc>
      </w:tr>
      <w:tr w:rsidR="00FE7376" w:rsidRPr="00FE7376" w14:paraId="24C44046" w14:textId="77777777" w:rsidTr="00F56C74">
        <w:tc>
          <w:tcPr>
            <w:tcW w:w="0" w:type="auto"/>
            <w:hideMark/>
          </w:tcPr>
          <w:p w14:paraId="1E4FB563" w14:textId="77777777" w:rsidR="00FE7376" w:rsidRPr="00FE7376" w:rsidRDefault="00FE7376" w:rsidP="00FE7376">
            <w:r w:rsidRPr="00FE7376">
              <w:t>2</w:t>
            </w:r>
          </w:p>
        </w:tc>
        <w:tc>
          <w:tcPr>
            <w:tcW w:w="0" w:type="auto"/>
            <w:hideMark/>
          </w:tcPr>
          <w:p w14:paraId="72EE6B8E" w14:textId="77777777" w:rsidR="00FE7376" w:rsidRPr="00FE7376" w:rsidRDefault="00FE7376" w:rsidP="00FE7376">
            <w:r w:rsidRPr="00FE7376">
              <w:t>£85</w:t>
            </w:r>
          </w:p>
        </w:tc>
        <w:tc>
          <w:tcPr>
            <w:tcW w:w="0" w:type="auto"/>
            <w:hideMark/>
          </w:tcPr>
          <w:p w14:paraId="3FA12990" w14:textId="77777777" w:rsidR="00FE7376" w:rsidRPr="00FE7376" w:rsidRDefault="00FE7376" w:rsidP="00FE7376">
            <w:r w:rsidRPr="00FE7376">
              <w:t>Shared between both candidates</w:t>
            </w:r>
          </w:p>
        </w:tc>
      </w:tr>
      <w:tr w:rsidR="00FE7376" w:rsidRPr="00FE7376" w14:paraId="3C1CE18D" w14:textId="77777777" w:rsidTr="00F56C74">
        <w:tc>
          <w:tcPr>
            <w:tcW w:w="0" w:type="auto"/>
            <w:hideMark/>
          </w:tcPr>
          <w:p w14:paraId="17E2716F" w14:textId="77777777" w:rsidR="00FE7376" w:rsidRPr="00FE7376" w:rsidRDefault="00FE7376" w:rsidP="00FE7376">
            <w:r w:rsidRPr="00FE7376">
              <w:t>3</w:t>
            </w:r>
          </w:p>
        </w:tc>
        <w:tc>
          <w:tcPr>
            <w:tcW w:w="0" w:type="auto"/>
            <w:hideMark/>
          </w:tcPr>
          <w:p w14:paraId="6526650C" w14:textId="77777777" w:rsidR="00FE7376" w:rsidRPr="00FE7376" w:rsidRDefault="00FE7376" w:rsidP="00FE7376">
            <w:r w:rsidRPr="00FE7376">
              <w:t>£115</w:t>
            </w:r>
          </w:p>
        </w:tc>
        <w:tc>
          <w:tcPr>
            <w:tcW w:w="0" w:type="auto"/>
            <w:hideMark/>
          </w:tcPr>
          <w:p w14:paraId="0CFF6045" w14:textId="77777777" w:rsidR="00FE7376" w:rsidRPr="00FE7376" w:rsidRDefault="00FE7376" w:rsidP="00FE7376">
            <w:r w:rsidRPr="00FE7376">
              <w:t>Shared pot</w:t>
            </w:r>
          </w:p>
        </w:tc>
      </w:tr>
      <w:tr w:rsidR="00FE7376" w:rsidRPr="00FE7376" w14:paraId="59C8C2E6" w14:textId="77777777" w:rsidTr="00F56C74">
        <w:tc>
          <w:tcPr>
            <w:tcW w:w="0" w:type="auto"/>
            <w:hideMark/>
          </w:tcPr>
          <w:p w14:paraId="3B05B7B0" w14:textId="77777777" w:rsidR="00FE7376" w:rsidRPr="00FE7376" w:rsidRDefault="00FE7376" w:rsidP="00FE7376">
            <w:r w:rsidRPr="00FE7376">
              <w:t>4</w:t>
            </w:r>
          </w:p>
        </w:tc>
        <w:tc>
          <w:tcPr>
            <w:tcW w:w="0" w:type="auto"/>
            <w:hideMark/>
          </w:tcPr>
          <w:p w14:paraId="6564B021" w14:textId="77777777" w:rsidR="00FE7376" w:rsidRPr="00FE7376" w:rsidRDefault="00FE7376" w:rsidP="00FE7376">
            <w:r w:rsidRPr="00FE7376">
              <w:t>£140</w:t>
            </w:r>
          </w:p>
        </w:tc>
        <w:tc>
          <w:tcPr>
            <w:tcW w:w="0" w:type="auto"/>
            <w:hideMark/>
          </w:tcPr>
          <w:p w14:paraId="62C5CFFB" w14:textId="77777777" w:rsidR="00FE7376" w:rsidRPr="00FE7376" w:rsidRDefault="00FE7376" w:rsidP="00FE7376">
            <w:r w:rsidRPr="00FE7376">
              <w:t>Shared pot</w:t>
            </w:r>
          </w:p>
        </w:tc>
      </w:tr>
      <w:tr w:rsidR="00FE7376" w:rsidRPr="00FE7376" w14:paraId="15E6D61B" w14:textId="77777777" w:rsidTr="00F56C74">
        <w:tc>
          <w:tcPr>
            <w:tcW w:w="0" w:type="auto"/>
            <w:hideMark/>
          </w:tcPr>
          <w:p w14:paraId="05E9CEEB" w14:textId="77777777" w:rsidR="00FE7376" w:rsidRPr="00FE7376" w:rsidRDefault="00FE7376" w:rsidP="00FE7376">
            <w:r w:rsidRPr="00FE7376">
              <w:t>5</w:t>
            </w:r>
          </w:p>
        </w:tc>
        <w:tc>
          <w:tcPr>
            <w:tcW w:w="0" w:type="auto"/>
            <w:hideMark/>
          </w:tcPr>
          <w:p w14:paraId="75B3CD48" w14:textId="77777777" w:rsidR="00FE7376" w:rsidRPr="00FE7376" w:rsidRDefault="00FE7376" w:rsidP="00FE7376">
            <w:r w:rsidRPr="00FE7376">
              <w:t>£160</w:t>
            </w:r>
          </w:p>
        </w:tc>
        <w:tc>
          <w:tcPr>
            <w:tcW w:w="0" w:type="auto"/>
            <w:hideMark/>
          </w:tcPr>
          <w:p w14:paraId="0DD7410A" w14:textId="77777777" w:rsidR="00FE7376" w:rsidRPr="00FE7376" w:rsidRDefault="00FE7376" w:rsidP="00FE7376">
            <w:r w:rsidRPr="00FE7376">
              <w:t>Shared pot</w:t>
            </w:r>
          </w:p>
        </w:tc>
      </w:tr>
      <w:tr w:rsidR="00FE7376" w:rsidRPr="00FE7376" w14:paraId="2342C714" w14:textId="77777777" w:rsidTr="00F56C74">
        <w:tc>
          <w:tcPr>
            <w:tcW w:w="0" w:type="auto"/>
            <w:hideMark/>
          </w:tcPr>
          <w:p w14:paraId="53B0897F" w14:textId="77777777" w:rsidR="00FE7376" w:rsidRPr="00FE7376" w:rsidRDefault="00FE7376" w:rsidP="00FE7376">
            <w:r w:rsidRPr="00FE7376">
              <w:t xml:space="preserve">6 </w:t>
            </w:r>
            <w:r w:rsidRPr="00FE7376">
              <w:rPr>
                <w:i/>
                <w:iCs/>
              </w:rPr>
              <w:t>(maximum)</w:t>
            </w:r>
          </w:p>
        </w:tc>
        <w:tc>
          <w:tcPr>
            <w:tcW w:w="0" w:type="auto"/>
            <w:hideMark/>
          </w:tcPr>
          <w:p w14:paraId="3697B61D" w14:textId="77777777" w:rsidR="00FE7376" w:rsidRPr="00FE7376" w:rsidRDefault="00FE7376" w:rsidP="00FE7376">
            <w:r w:rsidRPr="00FE7376">
              <w:t>£175</w:t>
            </w:r>
          </w:p>
        </w:tc>
        <w:tc>
          <w:tcPr>
            <w:tcW w:w="0" w:type="auto"/>
            <w:hideMark/>
          </w:tcPr>
          <w:p w14:paraId="75323C5E" w14:textId="77777777" w:rsidR="00FE7376" w:rsidRPr="00FE7376" w:rsidRDefault="00FE7376" w:rsidP="00FE7376">
            <w:r w:rsidRPr="00FE7376">
              <w:t>Shared pot</w:t>
            </w:r>
          </w:p>
        </w:tc>
      </w:tr>
    </w:tbl>
    <w:p w14:paraId="0FD67886" w14:textId="77777777" w:rsidR="00F56C74" w:rsidRDefault="00F56C74" w:rsidP="00FE7376"/>
    <w:p w14:paraId="53DC1784" w14:textId="63821117" w:rsidR="00FE7376" w:rsidRPr="00FE7376" w:rsidRDefault="00FE7376" w:rsidP="00FE7376">
      <w:r w:rsidRPr="00FE7376">
        <w:lastRenderedPageBreak/>
        <w:t>All spending, receipts, and declarations must come through the slate collectively.</w:t>
      </w:r>
    </w:p>
    <w:p w14:paraId="3D7F0735" w14:textId="77777777" w:rsidR="00FE7376" w:rsidRPr="00FE7376" w:rsidRDefault="00FE7376" w:rsidP="00FE7376">
      <w:pPr>
        <w:rPr>
          <w:b/>
          <w:bCs/>
          <w:sz w:val="24"/>
          <w:szCs w:val="28"/>
        </w:rPr>
      </w:pPr>
      <w:r w:rsidRPr="00FE7376">
        <w:rPr>
          <w:b/>
          <w:bCs/>
          <w:sz w:val="24"/>
          <w:szCs w:val="28"/>
        </w:rPr>
        <w:t>Responsibilities When Running as a Slate</w:t>
      </w:r>
    </w:p>
    <w:p w14:paraId="4D445771" w14:textId="77777777" w:rsidR="00FE7376" w:rsidRPr="00FE7376" w:rsidRDefault="00FE7376" w:rsidP="00FE7376">
      <w:pPr>
        <w:rPr>
          <w:i/>
          <w:iCs/>
        </w:rPr>
      </w:pPr>
      <w:r w:rsidRPr="00FE7376">
        <w:rPr>
          <w:i/>
          <w:iCs/>
        </w:rPr>
        <w:t>1. You are individually responsible</w:t>
      </w:r>
    </w:p>
    <w:p w14:paraId="51DB6610" w14:textId="77777777" w:rsidR="00FE7376" w:rsidRPr="00FE7376" w:rsidRDefault="00FE7376" w:rsidP="00FE7376">
      <w:r w:rsidRPr="00FE7376">
        <w:t>Every member of a slate must follow the election rules in full.</w:t>
      </w:r>
      <w:r w:rsidRPr="00FE7376">
        <w:br/>
        <w:t>Each person is responsible for their own conduct and campaigning.</w:t>
      </w:r>
    </w:p>
    <w:p w14:paraId="68E74FBF" w14:textId="77777777" w:rsidR="00FE7376" w:rsidRPr="00FE7376" w:rsidRDefault="00FE7376" w:rsidP="00FE7376">
      <w:r w:rsidRPr="00FE7376">
        <w:t xml:space="preserve">2. </w:t>
      </w:r>
      <w:r w:rsidRPr="00FE7376">
        <w:rPr>
          <w:i/>
          <w:iCs/>
        </w:rPr>
        <w:t>You are collectively responsible as well</w:t>
      </w:r>
    </w:p>
    <w:p w14:paraId="0CEB4DB9" w14:textId="77777777" w:rsidR="00FE7376" w:rsidRPr="00FE7376" w:rsidRDefault="00FE7376" w:rsidP="00FE7376">
      <w:r w:rsidRPr="00FE7376">
        <w:t>When you choose to run as a slate, you share accountability for the shared campaign.</w:t>
      </w:r>
    </w:p>
    <w:p w14:paraId="3A1164EF" w14:textId="77777777" w:rsidR="00FE7376" w:rsidRPr="00FE7376" w:rsidRDefault="00FE7376" w:rsidP="00FE7376">
      <w:r w:rsidRPr="00FE7376">
        <w:t xml:space="preserve">If one member of a slate breaks election rules and it is judged that the slate gained an unfair advantage, it will be presumed that </w:t>
      </w:r>
      <w:r w:rsidRPr="00FE7376">
        <w:rPr>
          <w:i/>
          <w:iCs/>
        </w:rPr>
        <w:t>all</w:t>
      </w:r>
      <w:r w:rsidRPr="00FE7376">
        <w:t xml:space="preserve"> members have gained that advantage. As a result, </w:t>
      </w:r>
      <w:r w:rsidRPr="00FE7376">
        <w:rPr>
          <w:i/>
          <w:iCs/>
        </w:rPr>
        <w:t>all</w:t>
      </w:r>
      <w:r w:rsidRPr="00FE7376">
        <w:t xml:space="preserve"> members may receive a sanction.</w:t>
      </w:r>
    </w:p>
    <w:p w14:paraId="4859FD8A" w14:textId="77777777" w:rsidR="00FE7376" w:rsidRPr="00FE7376" w:rsidRDefault="00FE7376" w:rsidP="00FE7376">
      <w:r w:rsidRPr="00FE7376">
        <w:t>This could include:</w:t>
      </w:r>
    </w:p>
    <w:p w14:paraId="3F60735F" w14:textId="77777777" w:rsidR="00FE7376" w:rsidRPr="00FE7376" w:rsidRDefault="00FE7376" w:rsidP="00FE7376">
      <w:pPr>
        <w:numPr>
          <w:ilvl w:val="0"/>
          <w:numId w:val="3"/>
        </w:numPr>
      </w:pPr>
      <w:r w:rsidRPr="00FE7376">
        <w:t>Deductions from your slate budget</w:t>
      </w:r>
    </w:p>
    <w:p w14:paraId="7236CDFD" w14:textId="77777777" w:rsidR="00FE7376" w:rsidRPr="00FE7376" w:rsidRDefault="00FE7376" w:rsidP="00FE7376">
      <w:pPr>
        <w:numPr>
          <w:ilvl w:val="0"/>
          <w:numId w:val="3"/>
        </w:numPr>
      </w:pPr>
      <w:r w:rsidRPr="00FE7376">
        <w:t>Restrictions on campaigning</w:t>
      </w:r>
    </w:p>
    <w:p w14:paraId="3B8951E1" w14:textId="77777777" w:rsidR="00FE7376" w:rsidRPr="00FE7376" w:rsidRDefault="00FE7376" w:rsidP="00FE7376">
      <w:pPr>
        <w:numPr>
          <w:ilvl w:val="0"/>
          <w:numId w:val="3"/>
        </w:numPr>
      </w:pPr>
      <w:r w:rsidRPr="00FE7376">
        <w:t>Formal warnings</w:t>
      </w:r>
    </w:p>
    <w:p w14:paraId="1E16FF07" w14:textId="208687A9" w:rsidR="00FE7376" w:rsidRPr="00FE7376" w:rsidRDefault="00FE7376" w:rsidP="00FE7376">
      <w:pPr>
        <w:numPr>
          <w:ilvl w:val="0"/>
          <w:numId w:val="3"/>
        </w:numPr>
      </w:pPr>
      <w:r w:rsidRPr="00FE7376">
        <w:t xml:space="preserve">Disqualification </w:t>
      </w:r>
    </w:p>
    <w:p w14:paraId="734284A9" w14:textId="331053F5" w:rsidR="00FE7376" w:rsidRPr="00FE7376" w:rsidRDefault="00FE7376" w:rsidP="00FE7376">
      <w:r w:rsidRPr="00FE7376">
        <w:t>Running in a slate means sharing the benefits of teamwork and sharing the responsibility that comes with it.</w:t>
      </w:r>
    </w:p>
    <w:p w14:paraId="59E82E6B" w14:textId="1471B599" w:rsidR="00FE7376" w:rsidRPr="00FE7376" w:rsidRDefault="00FE7376" w:rsidP="00FE7376">
      <w:pPr>
        <w:rPr>
          <w:b/>
          <w:bCs/>
          <w:sz w:val="24"/>
          <w:szCs w:val="28"/>
        </w:rPr>
      </w:pPr>
      <w:r w:rsidRPr="00FE7376">
        <w:rPr>
          <w:b/>
          <w:bCs/>
          <w:sz w:val="24"/>
          <w:szCs w:val="28"/>
        </w:rPr>
        <w:t>What Slates Can Do</w:t>
      </w:r>
    </w:p>
    <w:p w14:paraId="3B49B5C8" w14:textId="77777777" w:rsidR="00FE7376" w:rsidRPr="00FE7376" w:rsidRDefault="00FE7376" w:rsidP="00FE7376">
      <w:r w:rsidRPr="00FE7376">
        <w:t>Slates can:</w:t>
      </w:r>
    </w:p>
    <w:p w14:paraId="15CF9D9D" w14:textId="77777777" w:rsidR="00FE7376" w:rsidRPr="00FE7376" w:rsidRDefault="00FE7376" w:rsidP="00FE7376">
      <w:pPr>
        <w:numPr>
          <w:ilvl w:val="0"/>
          <w:numId w:val="4"/>
        </w:numPr>
      </w:pPr>
      <w:r w:rsidRPr="00FE7376">
        <w:t>Produce shared campaign materials</w:t>
      </w:r>
    </w:p>
    <w:p w14:paraId="58DE4F59" w14:textId="77777777" w:rsidR="00FE7376" w:rsidRPr="00FE7376" w:rsidRDefault="00FE7376" w:rsidP="00FE7376">
      <w:pPr>
        <w:numPr>
          <w:ilvl w:val="0"/>
          <w:numId w:val="4"/>
        </w:numPr>
      </w:pPr>
      <w:r w:rsidRPr="00FE7376">
        <w:t>Use a shared slate name or theme</w:t>
      </w:r>
    </w:p>
    <w:p w14:paraId="6396F5D4" w14:textId="77777777" w:rsidR="00FE7376" w:rsidRPr="00FE7376" w:rsidRDefault="00FE7376" w:rsidP="00FE7376">
      <w:pPr>
        <w:numPr>
          <w:ilvl w:val="0"/>
          <w:numId w:val="4"/>
        </w:numPr>
      </w:pPr>
      <w:r w:rsidRPr="00FE7376">
        <w:t>Agree on joint priorities</w:t>
      </w:r>
    </w:p>
    <w:p w14:paraId="3161A075" w14:textId="77777777" w:rsidR="00FE7376" w:rsidRPr="00FE7376" w:rsidRDefault="00FE7376" w:rsidP="00FE7376">
      <w:pPr>
        <w:numPr>
          <w:ilvl w:val="0"/>
          <w:numId w:val="4"/>
        </w:numPr>
      </w:pPr>
      <w:r w:rsidRPr="00FE7376">
        <w:t>Appear in campaign photos or videos together</w:t>
      </w:r>
    </w:p>
    <w:p w14:paraId="09556533" w14:textId="77777777" w:rsidR="00FE7376" w:rsidRPr="00FE7376" w:rsidRDefault="00FE7376" w:rsidP="00FE7376">
      <w:pPr>
        <w:numPr>
          <w:ilvl w:val="0"/>
          <w:numId w:val="4"/>
        </w:numPr>
      </w:pPr>
      <w:r w:rsidRPr="00FE7376">
        <w:t>Run joint campaign activities</w:t>
      </w:r>
    </w:p>
    <w:p w14:paraId="2C180DF3" w14:textId="77777777" w:rsidR="00FE7376" w:rsidRPr="00FE7376" w:rsidRDefault="00FE7376" w:rsidP="00FE7376">
      <w:pPr>
        <w:numPr>
          <w:ilvl w:val="0"/>
          <w:numId w:val="4"/>
        </w:numPr>
      </w:pPr>
      <w:r w:rsidRPr="00FE7376">
        <w:t>Share the work of campaigning</w:t>
      </w:r>
    </w:p>
    <w:p w14:paraId="31DBF480" w14:textId="77777777" w:rsidR="00FE7376" w:rsidRPr="00FE7376" w:rsidRDefault="00FE7376" w:rsidP="00FE7376">
      <w:r w:rsidRPr="00FE7376">
        <w:t>All materials must clearly show:</w:t>
      </w:r>
    </w:p>
    <w:p w14:paraId="5E3FA871" w14:textId="77777777" w:rsidR="00FE7376" w:rsidRPr="00FE7376" w:rsidRDefault="00FE7376" w:rsidP="00FE7376">
      <w:pPr>
        <w:numPr>
          <w:ilvl w:val="0"/>
          <w:numId w:val="5"/>
        </w:numPr>
      </w:pPr>
      <w:r w:rsidRPr="00FE7376">
        <w:t>Each candidate’s name, and</w:t>
      </w:r>
    </w:p>
    <w:p w14:paraId="1700C28B" w14:textId="1B0AD9F7" w:rsidR="00F14164" w:rsidRDefault="00FE7376" w:rsidP="00F14164">
      <w:pPr>
        <w:numPr>
          <w:ilvl w:val="0"/>
          <w:numId w:val="5"/>
        </w:numPr>
      </w:pPr>
      <w:r w:rsidRPr="00FE7376">
        <w:t>The role they are standing for.</w:t>
      </w:r>
    </w:p>
    <w:p w14:paraId="75CAB5A8" w14:textId="77777777" w:rsidR="00525278" w:rsidRDefault="00525278" w:rsidP="00525278"/>
    <w:p w14:paraId="4D8B923C" w14:textId="77777777" w:rsidR="00525278" w:rsidRDefault="00525278" w:rsidP="00525278"/>
    <w:p w14:paraId="0DBF6079" w14:textId="7AB1A731" w:rsidR="00525278" w:rsidRDefault="00525278" w:rsidP="00525278">
      <w:pPr>
        <w:rPr>
          <w:b/>
          <w:bCs/>
        </w:rPr>
      </w:pPr>
      <w:r>
        <w:rPr>
          <w:b/>
          <w:bCs/>
        </w:rPr>
        <w:lastRenderedPageBreak/>
        <w:t>Approved by: Mike Hill</w:t>
      </w:r>
    </w:p>
    <w:p w14:paraId="0AE0EACA" w14:textId="33255BB5" w:rsidR="00525278" w:rsidRPr="00525278" w:rsidRDefault="00525278" w:rsidP="00525278">
      <w:pPr>
        <w:rPr>
          <w:b/>
          <w:bCs/>
        </w:rPr>
      </w:pPr>
      <w:r>
        <w:rPr>
          <w:b/>
          <w:bCs/>
        </w:rPr>
        <w:t>Date of approval: 25/11/2025</w:t>
      </w:r>
    </w:p>
    <w:p w14:paraId="13340DE3" w14:textId="77777777" w:rsidR="003B29A2" w:rsidRPr="00F14164" w:rsidRDefault="003B29A2" w:rsidP="00F14164"/>
    <w:sectPr w:rsidR="003B29A2" w:rsidRPr="00F14164" w:rsidSect="00F14164">
      <w:headerReference w:type="default" r:id="rId10"/>
      <w:footerReference w:type="default" r:id="rId11"/>
      <w:pgSz w:w="11906" w:h="16838"/>
      <w:pgMar w:top="2268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9EF45" w14:textId="77777777" w:rsidR="00193293" w:rsidRDefault="00193293" w:rsidP="00F14164">
      <w:pPr>
        <w:spacing w:after="0" w:line="240" w:lineRule="auto"/>
      </w:pPr>
      <w:r>
        <w:separator/>
      </w:r>
    </w:p>
  </w:endnote>
  <w:endnote w:type="continuationSeparator" w:id="0">
    <w:p w14:paraId="3B98D156" w14:textId="77777777" w:rsidR="00193293" w:rsidRDefault="00193293" w:rsidP="00F1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A2C0C" w14:textId="77777777" w:rsidR="00F14164" w:rsidRDefault="00F14164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FC63F1D" wp14:editId="73704254">
          <wp:simplePos x="0" y="0"/>
          <wp:positionH relativeFrom="column">
            <wp:posOffset>-914400</wp:posOffset>
          </wp:positionH>
          <wp:positionV relativeFrom="paragraph">
            <wp:posOffset>-295275</wp:posOffset>
          </wp:positionV>
          <wp:extent cx="7560000" cy="917488"/>
          <wp:effectExtent l="0" t="0" r="0" b="0"/>
          <wp:wrapNone/>
          <wp:docPr id="146151246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1512468" name="Picture 1461512468"/>
                  <pic:cNvPicPr/>
                </pic:nvPicPr>
                <pic:blipFill rotWithShape="1">
                  <a:blip r:embed="rId1"/>
                  <a:srcRect t="91424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174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52C73" w14:textId="77777777" w:rsidR="00193293" w:rsidRDefault="00193293" w:rsidP="00F14164">
      <w:pPr>
        <w:spacing w:after="0" w:line="240" w:lineRule="auto"/>
      </w:pPr>
      <w:r>
        <w:separator/>
      </w:r>
    </w:p>
  </w:footnote>
  <w:footnote w:type="continuationSeparator" w:id="0">
    <w:p w14:paraId="442F023E" w14:textId="77777777" w:rsidR="00193293" w:rsidRDefault="00193293" w:rsidP="00F1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7742F" w14:textId="77777777" w:rsidR="00F14164" w:rsidRDefault="00F1416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59AE8A" wp14:editId="09899FDB">
          <wp:simplePos x="0" y="0"/>
          <wp:positionH relativeFrom="column">
            <wp:posOffset>-914400</wp:posOffset>
          </wp:positionH>
          <wp:positionV relativeFrom="paragraph">
            <wp:posOffset>-462280</wp:posOffset>
          </wp:positionV>
          <wp:extent cx="7560000" cy="1242286"/>
          <wp:effectExtent l="0" t="0" r="0" b="2540"/>
          <wp:wrapNone/>
          <wp:docPr id="311445478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445478" name="Picture 311445478"/>
                  <pic:cNvPicPr/>
                </pic:nvPicPr>
                <pic:blipFill rotWithShape="1">
                  <a:blip r:embed="rId1"/>
                  <a:srcRect t="-1" b="88389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2422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CF2618"/>
    <w:multiLevelType w:val="multilevel"/>
    <w:tmpl w:val="59C42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E76F54"/>
    <w:multiLevelType w:val="multilevel"/>
    <w:tmpl w:val="64C09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D15DC7"/>
    <w:multiLevelType w:val="multilevel"/>
    <w:tmpl w:val="C0448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0D27AE"/>
    <w:multiLevelType w:val="multilevel"/>
    <w:tmpl w:val="DE749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BA7A70"/>
    <w:multiLevelType w:val="multilevel"/>
    <w:tmpl w:val="CE809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413BEC"/>
    <w:multiLevelType w:val="multilevel"/>
    <w:tmpl w:val="FB323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566550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40852788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74876969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8442136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20582464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214003273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E8B"/>
    <w:rsid w:val="0005593C"/>
    <w:rsid w:val="00193293"/>
    <w:rsid w:val="003504BB"/>
    <w:rsid w:val="003A3C23"/>
    <w:rsid w:val="003B29A2"/>
    <w:rsid w:val="00453BA8"/>
    <w:rsid w:val="00525278"/>
    <w:rsid w:val="00541285"/>
    <w:rsid w:val="00740A6C"/>
    <w:rsid w:val="007C03DB"/>
    <w:rsid w:val="007D2948"/>
    <w:rsid w:val="00AA67F0"/>
    <w:rsid w:val="00B63660"/>
    <w:rsid w:val="00BA64F8"/>
    <w:rsid w:val="00BD0E8B"/>
    <w:rsid w:val="00D67152"/>
    <w:rsid w:val="00D80F93"/>
    <w:rsid w:val="00ED5450"/>
    <w:rsid w:val="00F14164"/>
    <w:rsid w:val="00F32A5F"/>
    <w:rsid w:val="00F56C74"/>
    <w:rsid w:val="00FE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484399"/>
  <w15:docId w15:val="{1B823333-490E-41E6-B783-CB87202E9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41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164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F141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164"/>
    <w:rPr>
      <w:rFonts w:ascii="Calibri" w:eastAsia="Calibri" w:hAnsi="Calibri" w:cs="Calibri"/>
      <w:color w:val="000000"/>
      <w:sz w:val="22"/>
    </w:rPr>
  </w:style>
  <w:style w:type="table" w:styleId="TableGrid">
    <w:name w:val="Table Grid"/>
    <w:basedOn w:val="TableNormal"/>
    <w:uiPriority w:val="39"/>
    <w:rsid w:val="00F56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9137\Downloads\Headed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624bdc-92f4-4e6b-8ae5-798a9fcc3e85">
      <Terms xmlns="http://schemas.microsoft.com/office/infopath/2007/PartnerControls"/>
    </lcf76f155ced4ddcb4097134ff3c332f>
    <putonstaffsavvy xmlns="c1624bdc-92f4-4e6b-8ae5-798a9fcc3e85">1</putonstaffsavvy>
    <TaxCatchAll xmlns="efc3e123-a60a-4a17-aaf1-487e28d9a3b3" xsi:nil="true"/>
    <_Flow_SignoffStatus xmlns="c1624bdc-92f4-4e6b-8ae5-798a9fcc3e8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1E903C2B45FB4F9A2A11DF3EA8A584" ma:contentTypeVersion="21" ma:contentTypeDescription="Create a new document." ma:contentTypeScope="" ma:versionID="38cdefb230ccd1a67d433d34236739a2">
  <xsd:schema xmlns:xsd="http://www.w3.org/2001/XMLSchema" xmlns:xs="http://www.w3.org/2001/XMLSchema" xmlns:p="http://schemas.microsoft.com/office/2006/metadata/properties" xmlns:ns2="c1624bdc-92f4-4e6b-8ae5-798a9fcc3e85" xmlns:ns3="70ff0715-aae2-4920-9ee4-1b75c4b62e74" xmlns:ns4="efc3e123-a60a-4a17-aaf1-487e28d9a3b3" targetNamespace="http://schemas.microsoft.com/office/2006/metadata/properties" ma:root="true" ma:fieldsID="168b5adbac3f0924a4bceaea3ea7e3e2" ns2:_="" ns3:_="" ns4:_="">
    <xsd:import namespace="c1624bdc-92f4-4e6b-8ae5-798a9fcc3e85"/>
    <xsd:import namespace="70ff0715-aae2-4920-9ee4-1b75c4b62e74"/>
    <xsd:import namespace="efc3e123-a60a-4a17-aaf1-487e28d9a3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putonstaffsavvy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624bdc-92f4-4e6b-8ae5-798a9fcc3e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41a27b9-f0cd-4770-b911-d8e1525d18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utonstaffsavvy" ma:index="24" nillable="true" ma:displayName="put on staff savvy" ma:default="1" ma:format="Dropdown" ma:internalName="putonstaffsavvy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ff0715-aae2-4920-9ee4-1b75c4b62e7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3e123-a60a-4a17-aaf1-487e28d9a3b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c8929df-161e-49e3-a821-b6531332f9a5}" ma:internalName="TaxCatchAll" ma:showField="CatchAllData" ma:web="70ff0715-aae2-4920-9ee4-1b75c4b62e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8CC67E-D7A6-4985-A5F3-6EBF1544B2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120C39-8E06-448C-A872-5F43863DF400}">
  <ds:schemaRefs>
    <ds:schemaRef ds:uri="http://schemas.microsoft.com/office/2006/metadata/properties"/>
    <ds:schemaRef ds:uri="http://schemas.microsoft.com/office/infopath/2007/PartnerControls"/>
    <ds:schemaRef ds:uri="c1624bdc-92f4-4e6b-8ae5-798a9fcc3e85"/>
    <ds:schemaRef ds:uri="efc3e123-a60a-4a17-aaf1-487e28d9a3b3"/>
  </ds:schemaRefs>
</ds:datastoreItem>
</file>

<file path=customXml/itemProps3.xml><?xml version="1.0" encoding="utf-8"?>
<ds:datastoreItem xmlns:ds="http://schemas.openxmlformats.org/officeDocument/2006/customXml" ds:itemID="{A26E015E-C030-41FE-BCA4-1BE85D26633A}"/>
</file>

<file path=docMetadata/LabelInfo.xml><?xml version="1.0" encoding="utf-8"?>
<clbl:labelList xmlns:clbl="http://schemas.microsoft.com/office/2020/mipLabelMetadata">
  <clbl:label id="{5f35c3da-39ae-4632-9ac1-afc2f25d2852}" enabled="0" method="" siteId="{5f35c3da-39ae-4632-9ac1-afc2f25d285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HeadedPaper</Template>
  <TotalTime>4</TotalTime>
  <Pages>3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DocTemplate NEW BRANDING</vt:lpstr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DocTemplate NEW BRANDING</dc:title>
  <dc:subject/>
  <dc:creator>Demi Smith</dc:creator>
  <cp:keywords/>
  <cp:lastModifiedBy>Smith, Demi</cp:lastModifiedBy>
  <cp:revision>8</cp:revision>
  <cp:lastPrinted>2025-08-07T15:08:00Z</cp:lastPrinted>
  <dcterms:created xsi:type="dcterms:W3CDTF">2025-11-25T12:46:00Z</dcterms:created>
  <dcterms:modified xsi:type="dcterms:W3CDTF">2025-11-25T12:52:00Z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0x010100EE1E903C2B45FB4F9A2A11DF3EA8A584</vt:lpwstr>
  </property>
  <property fmtid="{D5CDD505-2E9C-101B-9397-08002B2CF9AE}" pid="3" name="MediaServiceImageTags">
    <vt:lpwstr/>
  </property>
</Properties>
</file>